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C4D" w:rsidRDefault="00173C4D" w:rsidP="00173C4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3B417E98" wp14:editId="5AA270F2">
            <wp:simplePos x="0" y="0"/>
            <wp:positionH relativeFrom="margin">
              <wp:align>right</wp:align>
            </wp:positionH>
            <wp:positionV relativeFrom="paragraph">
              <wp:posOffset>6695440</wp:posOffset>
            </wp:positionV>
            <wp:extent cx="6858000" cy="2279015"/>
            <wp:effectExtent l="0" t="0" r="0" b="6985"/>
            <wp:wrapTight wrapText="bothSides">
              <wp:wrapPolygon edited="0">
                <wp:start x="0" y="0"/>
                <wp:lineTo x="0" y="21486"/>
                <wp:lineTo x="21540" y="21486"/>
                <wp:lineTo x="2154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2" t="59111" r="2499" b="14222"/>
                    <a:stretch/>
                  </pic:blipFill>
                  <pic:spPr bwMode="auto">
                    <a:xfrm>
                      <a:off x="0" y="0"/>
                      <a:ext cx="6858000" cy="227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4D3EB0D" wp14:editId="70ED243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000" cy="6707505"/>
            <wp:effectExtent l="0" t="0" r="0" b="0"/>
            <wp:wrapTight wrapText="bothSides">
              <wp:wrapPolygon edited="0">
                <wp:start x="0" y="0"/>
                <wp:lineTo x="0" y="21533"/>
                <wp:lineTo x="21540" y="21533"/>
                <wp:lineTo x="2154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83" t="13111" r="2222" b="7555"/>
                    <a:stretch/>
                  </pic:blipFill>
                  <pic:spPr bwMode="auto">
                    <a:xfrm>
                      <a:off x="0" y="0"/>
                      <a:ext cx="6858000" cy="670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4D" w:rsidRDefault="00173C4D" w:rsidP="00173C4D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49351A8" wp14:editId="32B087A7">
            <wp:simplePos x="0" y="0"/>
            <wp:positionH relativeFrom="margin">
              <wp:align>center</wp:align>
            </wp:positionH>
            <wp:positionV relativeFrom="paragraph">
              <wp:posOffset>6721475</wp:posOffset>
            </wp:positionV>
            <wp:extent cx="6361430" cy="2244725"/>
            <wp:effectExtent l="0" t="0" r="1270" b="3175"/>
            <wp:wrapTight wrapText="bothSides">
              <wp:wrapPolygon edited="0">
                <wp:start x="0" y="0"/>
                <wp:lineTo x="0" y="21447"/>
                <wp:lineTo x="21540" y="21447"/>
                <wp:lineTo x="2154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2" t="58444" r="33055" b="14889"/>
                    <a:stretch/>
                  </pic:blipFill>
                  <pic:spPr bwMode="auto">
                    <a:xfrm>
                      <a:off x="0" y="0"/>
                      <a:ext cx="6361430" cy="224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950E18B" wp14:editId="6EE95D1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370955" cy="6734175"/>
            <wp:effectExtent l="0" t="0" r="0" b="9525"/>
            <wp:wrapTight wrapText="bothSides">
              <wp:wrapPolygon edited="0">
                <wp:start x="0" y="0"/>
                <wp:lineTo x="0" y="21569"/>
                <wp:lineTo x="21507" y="21569"/>
                <wp:lineTo x="2150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9" t="13333" r="33611" b="8444"/>
                    <a:stretch/>
                  </pic:blipFill>
                  <pic:spPr bwMode="auto">
                    <a:xfrm>
                      <a:off x="0" y="0"/>
                      <a:ext cx="6370955" cy="673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C4D" w:rsidRDefault="00173C4D" w:rsidP="00173C4D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9A56C7D" wp14:editId="2A3FBA2C">
            <wp:simplePos x="0" y="0"/>
            <wp:positionH relativeFrom="margin">
              <wp:align>right</wp:align>
            </wp:positionH>
            <wp:positionV relativeFrom="paragraph">
              <wp:posOffset>6676390</wp:posOffset>
            </wp:positionV>
            <wp:extent cx="6858000" cy="2291715"/>
            <wp:effectExtent l="0" t="0" r="0" b="0"/>
            <wp:wrapTight wrapText="bothSides">
              <wp:wrapPolygon edited="0">
                <wp:start x="0" y="0"/>
                <wp:lineTo x="0" y="21367"/>
                <wp:lineTo x="21540" y="21367"/>
                <wp:lineTo x="2154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0" t="46444" r="2638" b="26889"/>
                    <a:stretch/>
                  </pic:blipFill>
                  <pic:spPr bwMode="auto">
                    <a:xfrm>
                      <a:off x="0" y="0"/>
                      <a:ext cx="6858000" cy="229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9D5FDC1" wp14:editId="5174B1C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67525" cy="6677025"/>
            <wp:effectExtent l="0" t="0" r="9525" b="9525"/>
            <wp:wrapTight wrapText="bothSides">
              <wp:wrapPolygon edited="0">
                <wp:start x="0" y="0"/>
                <wp:lineTo x="0" y="21569"/>
                <wp:lineTo x="21570" y="21569"/>
                <wp:lineTo x="2157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0" t="12667" r="2362" b="9333"/>
                    <a:stretch/>
                  </pic:blipFill>
                  <pic:spPr bwMode="auto">
                    <a:xfrm>
                      <a:off x="0" y="0"/>
                      <a:ext cx="6867525" cy="667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7279" w:rsidRDefault="00E57279" w:rsidP="000D303E"/>
    <w:sectPr w:rsidR="00E57279" w:rsidSect="00E572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279"/>
    <w:rsid w:val="000D303E"/>
    <w:rsid w:val="00173C4D"/>
    <w:rsid w:val="003E4B8D"/>
    <w:rsid w:val="00E57279"/>
    <w:rsid w:val="00F1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088975-892A-43A4-A717-44098E80E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ruesdale2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ctruesdale2</dc:creator>
  <cp:keywords/>
  <dc:description/>
  <cp:lastModifiedBy>ctruesdale2</cp:lastModifiedBy>
  <cp:revision>2</cp:revision>
  <dcterms:created xsi:type="dcterms:W3CDTF">2017-04-27T22:27:00Z</dcterms:created>
  <dcterms:modified xsi:type="dcterms:W3CDTF">2017-04-27T22:27:00Z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